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991DD6" w:rsidRPr="001D6F75" w:rsidRDefault="00991DD6" w:rsidP="00991DD6">
      <w:pPr>
        <w:rPr>
          <w:rFonts w:ascii="Trebuchet MS" w:hAnsi="Trebuchet MS"/>
        </w:rPr>
      </w:pPr>
    </w:p>
    <w:p w:rsidR="00991DD6" w:rsidRDefault="00991DD6" w:rsidP="00991DD6">
      <w:pPr>
        <w:jc w:val="center"/>
        <w:rPr>
          <w:b/>
          <w:sz w:val="28"/>
        </w:rPr>
      </w:pPr>
      <w:r w:rsidRPr="00535B79">
        <w:rPr>
          <w:b/>
          <w:sz w:val="28"/>
        </w:rPr>
        <w:t xml:space="preserve">REQUERIMENTO PARA </w:t>
      </w:r>
      <w:r w:rsidRPr="00535B79">
        <w:rPr>
          <w:b/>
          <w:sz w:val="28"/>
          <w:u w:val="single"/>
        </w:rPr>
        <w:t>ATUALIZAÇÃO</w:t>
      </w:r>
      <w:r w:rsidRPr="00535B79">
        <w:rPr>
          <w:b/>
          <w:sz w:val="28"/>
        </w:rPr>
        <w:t xml:space="preserve"> DA VALIDADE DO CARTÃO DE IDENTIFICAÇÃO DE APLICADOR DE PRODUTOS FITOFARMACÊUTICOS</w:t>
      </w:r>
      <w:r>
        <w:t xml:space="preserve"> </w:t>
      </w:r>
      <w:r w:rsidRPr="00535B79">
        <w:rPr>
          <w:sz w:val="28"/>
        </w:rPr>
        <w:t>(</w:t>
      </w:r>
      <w:r w:rsidRPr="00535B79">
        <w:rPr>
          <w:b/>
          <w:sz w:val="28"/>
        </w:rPr>
        <w:t xml:space="preserve">habilitação por Prova de Conhecimentos) </w:t>
      </w:r>
    </w:p>
    <w:p w:rsidR="00991DD6" w:rsidRDefault="00991DD6" w:rsidP="00991DD6">
      <w:pPr>
        <w:jc w:val="center"/>
        <w:rPr>
          <w:b/>
        </w:rPr>
      </w:pPr>
    </w:p>
    <w:p w:rsidR="00991DD6" w:rsidRPr="00535B79" w:rsidRDefault="00991DD6" w:rsidP="00991DD6">
      <w:pPr>
        <w:jc w:val="center"/>
        <w:rPr>
          <w:b/>
        </w:rPr>
      </w:pPr>
      <w:r w:rsidRPr="00535B79">
        <w:rPr>
          <w:b/>
        </w:rPr>
        <w:t>(Ao abrigo da Lei n.º 26/2013, de 11 de abril alterada pelo Decreto lei n.º 169/2019, de 29 de novembro)</w:t>
      </w:r>
    </w:p>
    <w:p w:rsidR="00991DD6" w:rsidRDefault="00991DD6" w:rsidP="00991DD6">
      <w:pPr>
        <w:rPr>
          <w:rFonts w:ascii="Trebuchet MS" w:hAnsi="Trebuchet MS"/>
        </w:rPr>
      </w:pPr>
    </w:p>
    <w:p w:rsidR="00991DD6" w:rsidRDefault="00991DD6" w:rsidP="00991DD6">
      <w:pPr>
        <w:rPr>
          <w:rFonts w:ascii="Trebuchet MS" w:hAnsi="Trebuchet MS"/>
        </w:rPr>
      </w:pPr>
    </w:p>
    <w:p w:rsidR="00991DD6" w:rsidRDefault="00991DD6" w:rsidP="00991DD6">
      <w:pPr>
        <w:rPr>
          <w:rFonts w:ascii="Trebuchet MS" w:hAnsi="Trebuchet MS"/>
        </w:rPr>
      </w:pPr>
    </w:p>
    <w:p w:rsidR="00991DD6" w:rsidRPr="001D6F75" w:rsidRDefault="00991DD6" w:rsidP="00991DD6">
      <w:pPr>
        <w:rPr>
          <w:rFonts w:ascii="Trebuchet MS" w:hAnsi="Trebuchet MS"/>
        </w:rPr>
      </w:pPr>
    </w:p>
    <w:p w:rsidR="00991DD6" w:rsidRDefault="00991DD6" w:rsidP="00991DD6">
      <w:pPr>
        <w:ind w:left="5670"/>
        <w:jc w:val="both"/>
        <w:rPr>
          <w:rFonts w:ascii="Trebuchet MS" w:hAnsi="Trebuchet MS"/>
        </w:rPr>
      </w:pPr>
      <w:r>
        <w:rPr>
          <w:rFonts w:ascii="Trebuchet MS" w:hAnsi="Trebuchet MS"/>
        </w:rPr>
        <w:t>Ex. mo Senhor Vice-Presidente da CCDR do Algarve, IP</w:t>
      </w:r>
    </w:p>
    <w:p w:rsidR="00991DD6" w:rsidRPr="001D6F75" w:rsidRDefault="00991DD6" w:rsidP="00991DD6">
      <w:pPr>
        <w:ind w:left="4140"/>
        <w:jc w:val="both"/>
        <w:rPr>
          <w:rFonts w:ascii="Trebuchet MS" w:hAnsi="Trebuchet MS"/>
        </w:rPr>
      </w:pPr>
    </w:p>
    <w:p w:rsidR="00991DD6" w:rsidRDefault="00991DD6" w:rsidP="00991DD6">
      <w:pPr>
        <w:jc w:val="both"/>
        <w:rPr>
          <w:rFonts w:ascii="Trebuchet MS" w:hAnsi="Trebuchet MS"/>
        </w:rPr>
      </w:pPr>
    </w:p>
    <w:p w:rsidR="00991DD6" w:rsidRPr="00535B79" w:rsidRDefault="00991DD6" w:rsidP="00991DD6">
      <w:pPr>
        <w:jc w:val="both"/>
        <w:rPr>
          <w:rFonts w:ascii="Trebuchet MS" w:hAnsi="Trebuchet MS"/>
        </w:rPr>
      </w:pPr>
    </w:p>
    <w:p w:rsidR="00991DD6" w:rsidRPr="001D6F75" w:rsidRDefault="00991DD6" w:rsidP="00991DD6">
      <w:pPr>
        <w:jc w:val="both"/>
        <w:rPr>
          <w:rFonts w:ascii="Trebuchet MS" w:hAnsi="Trebuchet MS"/>
        </w:rPr>
      </w:pPr>
      <w:r w:rsidRPr="00535B79">
        <w:rPr>
          <w:rFonts w:ascii="Trebuchet MS" w:hAnsi="Trebuchet MS"/>
        </w:rPr>
        <w:t>_____________________________________________________ (nome completo), residente em _____________________________________________________ Código Postal _________ - _______ _________________(morada completa), freguesia de _______________________, concelho de _____________________, distrit</w:t>
      </w:r>
      <w:r w:rsidR="00B11DC1">
        <w:rPr>
          <w:rFonts w:ascii="Trebuchet MS" w:hAnsi="Trebuchet MS"/>
        </w:rPr>
        <w:t>o de________________________</w:t>
      </w:r>
      <w:r w:rsidRPr="00535B79">
        <w:rPr>
          <w:rFonts w:ascii="Trebuchet MS" w:hAnsi="Trebuchet MS"/>
        </w:rPr>
        <w:t>, com o número de identificação fiscal (NIF) ____________________, contato telefónico __________________; e-mail</w:t>
      </w:r>
      <w:r>
        <w:rPr>
          <w:rFonts w:ascii="Trebuchet MS" w:hAnsi="Trebuchet MS"/>
        </w:rPr>
        <w:t xml:space="preserve"> </w:t>
      </w:r>
      <w:r w:rsidRPr="00535B79">
        <w:rPr>
          <w:rFonts w:ascii="Trebuchet MS" w:hAnsi="Trebuchet MS"/>
        </w:rPr>
        <w:t xml:space="preserve">_______________________________@_____________________, vem requerer a V. Exa que lhe seja atualizada a validade do cartão personalizado de aplicador de produtos fitofarmacêuticos – cartão n.º _____ - DRAP </w:t>
      </w:r>
      <w:r>
        <w:rPr>
          <w:rFonts w:ascii="Trebuchet MS" w:hAnsi="Trebuchet MS"/>
        </w:rPr>
        <w:t>Algarve</w:t>
      </w:r>
      <w:r w:rsidRPr="00535B79">
        <w:rPr>
          <w:rFonts w:ascii="Trebuchet MS" w:hAnsi="Trebuchet MS"/>
        </w:rPr>
        <w:t>, obtido com base na realização de prova de conhecimentos (ponto 8, do artigo 18.º, da Lei 26/2013).</w:t>
      </w:r>
      <w:r>
        <w:t xml:space="preserve"> </w:t>
      </w:r>
    </w:p>
    <w:p w:rsidR="00991DD6" w:rsidRDefault="00991DD6" w:rsidP="00991DD6">
      <w:pPr>
        <w:jc w:val="both"/>
        <w:rPr>
          <w:rFonts w:ascii="Trebuchet MS" w:hAnsi="Trebuchet MS"/>
        </w:rPr>
      </w:pPr>
    </w:p>
    <w:p w:rsidR="00991DD6" w:rsidRPr="001D6F75" w:rsidRDefault="00991DD6" w:rsidP="00991DD6">
      <w:pPr>
        <w:jc w:val="both"/>
        <w:rPr>
          <w:rFonts w:ascii="Trebuchet MS" w:hAnsi="Trebuchet MS"/>
        </w:rPr>
      </w:pPr>
    </w:p>
    <w:p w:rsidR="00991DD6" w:rsidRDefault="00991DD6" w:rsidP="00991DD6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Pede deferimento, </w:t>
      </w:r>
    </w:p>
    <w:p w:rsidR="00991DD6" w:rsidRDefault="00991DD6" w:rsidP="00991DD6">
      <w:pPr>
        <w:jc w:val="both"/>
        <w:rPr>
          <w:rFonts w:ascii="Trebuchet MS" w:hAnsi="Trebuchet MS"/>
        </w:rPr>
      </w:pPr>
    </w:p>
    <w:p w:rsidR="00991DD6" w:rsidRDefault="00991DD6" w:rsidP="00991DD6">
      <w:pPr>
        <w:jc w:val="both"/>
        <w:rPr>
          <w:rFonts w:ascii="Trebuchet MS" w:hAnsi="Trebuchet MS"/>
        </w:rPr>
      </w:pPr>
    </w:p>
    <w:p w:rsidR="00991DD6" w:rsidRDefault="00991DD6" w:rsidP="00991DD6">
      <w:pPr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Data,_</w:t>
      </w:r>
      <w:proofErr w:type="gramEnd"/>
      <w:r>
        <w:rPr>
          <w:rFonts w:ascii="Trebuchet MS" w:hAnsi="Trebuchet MS"/>
        </w:rPr>
        <w:t>______________________</w:t>
      </w:r>
    </w:p>
    <w:p w:rsidR="00991DD6" w:rsidRDefault="00991DD6" w:rsidP="00991DD6">
      <w:pPr>
        <w:jc w:val="both"/>
        <w:rPr>
          <w:rFonts w:ascii="Trebuchet MS" w:hAnsi="Trebuchet MS"/>
        </w:rPr>
      </w:pPr>
    </w:p>
    <w:p w:rsidR="00991DD6" w:rsidRDefault="00991DD6" w:rsidP="00991DD6">
      <w:pPr>
        <w:rPr>
          <w:rFonts w:ascii="Trebuchet MS" w:hAnsi="Trebuchet MS"/>
        </w:rPr>
      </w:pPr>
    </w:p>
    <w:p w:rsidR="00991DD6" w:rsidRPr="001D6F75" w:rsidRDefault="00991DD6" w:rsidP="00991DD6">
      <w:pPr>
        <w:rPr>
          <w:rFonts w:ascii="Trebuchet MS" w:hAnsi="Trebuchet MS"/>
        </w:rPr>
      </w:pPr>
      <w:r>
        <w:rPr>
          <w:rFonts w:ascii="Trebuchet MS" w:hAnsi="Trebuchet MS"/>
        </w:rPr>
        <w:t>Assinatura: ___________________________________________________________</w:t>
      </w:r>
    </w:p>
    <w:p w:rsidR="00991DD6" w:rsidRPr="001D6F75" w:rsidRDefault="00991DD6" w:rsidP="00991DD6">
      <w:pPr>
        <w:rPr>
          <w:rFonts w:ascii="Trebuchet MS" w:hAnsi="Trebuchet MS"/>
        </w:rPr>
      </w:pPr>
    </w:p>
    <w:p w:rsidR="00991DD6" w:rsidRDefault="00991DD6" w:rsidP="00991DD6"/>
    <w:p w:rsidR="00B459A7" w:rsidRPr="00242284" w:rsidRDefault="00B459A7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  <w:bookmarkStart w:id="0" w:name="_GoBack"/>
      <w:bookmarkEnd w:id="0"/>
    </w:p>
    <w:sectPr w:rsidR="00B459A7" w:rsidRPr="00242284" w:rsidSect="00790F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424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BCC" w:rsidRDefault="00386BCC">
      <w:r>
        <w:separator/>
      </w:r>
    </w:p>
  </w:endnote>
  <w:endnote w:type="continuationSeparator" w:id="0">
    <w:p w:rsidR="00386BCC" w:rsidRDefault="0038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536C35" w:rsidP="002B511E">
          <w:pPr>
            <w:pStyle w:val="Rodap"/>
            <w:spacing w:line="276" w:lineRule="auto"/>
          </w:pP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1E1BFE" w:rsidP="00536C35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EBE2002" wp14:editId="2EDEB58F">
          <wp:simplePos x="0" y="0"/>
          <wp:positionH relativeFrom="column">
            <wp:posOffset>720090</wp:posOffset>
          </wp:positionH>
          <wp:positionV relativeFrom="paragraph">
            <wp:posOffset>-10160</wp:posOffset>
          </wp:positionV>
          <wp:extent cx="1169670" cy="342900"/>
          <wp:effectExtent l="0" t="0" r="0" b="0"/>
          <wp:wrapTight wrapText="bothSides">
            <wp:wrapPolygon edited="0">
              <wp:start x="0" y="0"/>
              <wp:lineTo x="0" y="20400"/>
              <wp:lineTo x="21107" y="20400"/>
              <wp:lineTo x="2110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ública Portuguesa_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396489" wp14:editId="21D2AEA4">
          <wp:simplePos x="0" y="0"/>
          <wp:positionH relativeFrom="margin">
            <wp:posOffset>1981200</wp:posOffset>
          </wp:positionH>
          <wp:positionV relativeFrom="paragraph">
            <wp:posOffset>-521970</wp:posOffset>
          </wp:positionV>
          <wp:extent cx="3845560" cy="353695"/>
          <wp:effectExtent l="0" t="0" r="2540" b="825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2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25"/>
                  <a:stretch/>
                </pic:blipFill>
                <pic:spPr bwMode="auto">
                  <a:xfrm>
                    <a:off x="0" y="0"/>
                    <a:ext cx="3845560" cy="353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BCC" w:rsidRDefault="00386BCC">
      <w:r>
        <w:separator/>
      </w:r>
    </w:p>
  </w:footnote>
  <w:footnote w:type="continuationSeparator" w:id="0">
    <w:p w:rsidR="00386BCC" w:rsidRDefault="0038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1BFE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6BCC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1DD6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0FC4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3E93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11DC1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025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538C95-68BC-49A7-9A45-7FB251E78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3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5</cp:revision>
  <cp:lastPrinted>2016-05-10T15:32:00Z</cp:lastPrinted>
  <dcterms:created xsi:type="dcterms:W3CDTF">2024-08-21T13:01:00Z</dcterms:created>
  <dcterms:modified xsi:type="dcterms:W3CDTF">2024-10-14T11:33:00Z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